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01F" w:rsidRDefault="001D701F" w:rsidP="000143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C2771">
        <w:rPr>
          <w:rFonts w:ascii="Times New Roman" w:hAnsi="Times New Roman"/>
          <w:b/>
          <w:sz w:val="24"/>
          <w:szCs w:val="24"/>
        </w:rPr>
        <w:t xml:space="preserve">Рецепты избавления от гнева </w:t>
      </w:r>
      <w:r>
        <w:rPr>
          <w:rFonts w:ascii="Times New Roman" w:hAnsi="Times New Roman"/>
          <w:b/>
          <w:sz w:val="24"/>
          <w:szCs w:val="24"/>
        </w:rPr>
        <w:t>(</w:t>
      </w:r>
      <w:r w:rsidRPr="00BC2771">
        <w:rPr>
          <w:rFonts w:ascii="Times New Roman" w:hAnsi="Times New Roman"/>
          <w:b/>
          <w:sz w:val="24"/>
          <w:szCs w:val="24"/>
        </w:rPr>
        <w:t>для родителей</w:t>
      </w:r>
      <w:r>
        <w:rPr>
          <w:rFonts w:ascii="Times New Roman" w:hAnsi="Times New Roman"/>
          <w:b/>
          <w:sz w:val="24"/>
          <w:szCs w:val="24"/>
        </w:rPr>
        <w:t>)</w:t>
      </w:r>
    </w:p>
    <w:p w:rsidR="001D701F" w:rsidRDefault="001D701F" w:rsidP="000143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D701F" w:rsidRPr="00BC2771" w:rsidRDefault="001D701F" w:rsidP="000143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93"/>
        <w:gridCol w:w="3827"/>
        <w:gridCol w:w="5529"/>
      </w:tblGrid>
      <w:tr w:rsidR="001D701F" w:rsidRPr="00EE7BBC" w:rsidTr="00B83C89">
        <w:tc>
          <w:tcPr>
            <w:tcW w:w="993" w:type="dxa"/>
          </w:tcPr>
          <w:p w:rsidR="001D701F" w:rsidRPr="00EE7BBC" w:rsidRDefault="001D701F" w:rsidP="00EE7B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BBC">
              <w:rPr>
                <w:rFonts w:ascii="Times New Roman" w:hAnsi="Times New Roman"/>
                <w:sz w:val="24"/>
                <w:szCs w:val="24"/>
              </w:rPr>
              <w:t>Рецепт</w:t>
            </w:r>
          </w:p>
        </w:tc>
        <w:tc>
          <w:tcPr>
            <w:tcW w:w="3827" w:type="dxa"/>
          </w:tcPr>
          <w:p w:rsidR="001D701F" w:rsidRPr="00EE7BBC" w:rsidRDefault="001D701F" w:rsidP="00EE7B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BBC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5529" w:type="dxa"/>
          </w:tcPr>
          <w:p w:rsidR="001D701F" w:rsidRPr="00EE7BBC" w:rsidRDefault="001D701F" w:rsidP="00EE7B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BBC">
              <w:rPr>
                <w:rFonts w:ascii="Times New Roman" w:hAnsi="Times New Roman"/>
                <w:sz w:val="24"/>
                <w:szCs w:val="24"/>
              </w:rPr>
              <w:t>Пути выполнения</w:t>
            </w:r>
          </w:p>
          <w:p w:rsidR="001D701F" w:rsidRPr="00EE7BBC" w:rsidRDefault="001D701F" w:rsidP="00EE7B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701F" w:rsidRPr="00EE7BBC" w:rsidTr="00B83C89">
        <w:tc>
          <w:tcPr>
            <w:tcW w:w="993" w:type="dxa"/>
          </w:tcPr>
          <w:p w:rsidR="001D701F" w:rsidRPr="00EE7BBC" w:rsidRDefault="001D701F" w:rsidP="00EE7B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7BBC">
              <w:rPr>
                <w:rFonts w:ascii="Times New Roman" w:hAnsi="Times New Roman"/>
                <w:sz w:val="24"/>
                <w:szCs w:val="24"/>
              </w:rPr>
              <w:t>№ 1</w:t>
            </w:r>
          </w:p>
        </w:tc>
        <w:tc>
          <w:tcPr>
            <w:tcW w:w="3827" w:type="dxa"/>
          </w:tcPr>
          <w:p w:rsidR="001D701F" w:rsidRPr="00EE7BBC" w:rsidRDefault="001D701F" w:rsidP="00EE7BBC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BBC">
              <w:rPr>
                <w:rFonts w:ascii="Times New Roman" w:hAnsi="Times New Roman"/>
                <w:sz w:val="24"/>
                <w:szCs w:val="24"/>
              </w:rPr>
              <w:t>Наладьте взаимоотношения со своим ребенком, чтобы он чувствовал себя с вами спокойно и уверенно</w:t>
            </w:r>
          </w:p>
        </w:tc>
        <w:tc>
          <w:tcPr>
            <w:tcW w:w="5529" w:type="dxa"/>
          </w:tcPr>
          <w:p w:rsidR="001D701F" w:rsidRPr="00EE7BBC" w:rsidRDefault="001D701F" w:rsidP="00EE7BB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9"/>
              <w:rPr>
                <w:rFonts w:ascii="Times New Roman" w:hAnsi="Times New Roman"/>
                <w:sz w:val="24"/>
                <w:szCs w:val="24"/>
              </w:rPr>
            </w:pPr>
            <w:r w:rsidRPr="00EE7BBC">
              <w:rPr>
                <w:rFonts w:ascii="Times New Roman" w:hAnsi="Times New Roman"/>
                <w:sz w:val="24"/>
                <w:szCs w:val="24"/>
              </w:rPr>
              <w:t>Слушайте своего ребенка.</w:t>
            </w:r>
          </w:p>
          <w:p w:rsidR="001D701F" w:rsidRPr="00EE7BBC" w:rsidRDefault="001D701F" w:rsidP="00EE7BB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9"/>
              <w:rPr>
                <w:rFonts w:ascii="Times New Roman" w:hAnsi="Times New Roman"/>
                <w:sz w:val="24"/>
                <w:szCs w:val="24"/>
              </w:rPr>
            </w:pPr>
            <w:r w:rsidRPr="00EE7BBC">
              <w:rPr>
                <w:rFonts w:ascii="Times New Roman" w:hAnsi="Times New Roman"/>
                <w:sz w:val="24"/>
                <w:szCs w:val="24"/>
              </w:rPr>
              <w:t>Проводите с ним как можно больше времени.</w:t>
            </w:r>
          </w:p>
          <w:p w:rsidR="001D701F" w:rsidRPr="00EE7BBC" w:rsidRDefault="001D701F" w:rsidP="00EE7BB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9"/>
              <w:rPr>
                <w:rFonts w:ascii="Times New Roman" w:hAnsi="Times New Roman"/>
                <w:sz w:val="24"/>
                <w:szCs w:val="24"/>
              </w:rPr>
            </w:pPr>
            <w:r w:rsidRPr="00EE7BBC">
              <w:rPr>
                <w:rFonts w:ascii="Times New Roman" w:hAnsi="Times New Roman"/>
                <w:sz w:val="24"/>
                <w:szCs w:val="24"/>
              </w:rPr>
              <w:t>Делитесь с ним своим опытом.</w:t>
            </w:r>
          </w:p>
          <w:p w:rsidR="001D701F" w:rsidRPr="00EE7BBC" w:rsidRDefault="001D701F" w:rsidP="00EE7BB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9"/>
              <w:rPr>
                <w:rFonts w:ascii="Times New Roman" w:hAnsi="Times New Roman"/>
                <w:sz w:val="24"/>
                <w:szCs w:val="24"/>
              </w:rPr>
            </w:pPr>
            <w:r w:rsidRPr="00EE7BBC">
              <w:rPr>
                <w:rFonts w:ascii="Times New Roman" w:hAnsi="Times New Roman"/>
                <w:sz w:val="24"/>
                <w:szCs w:val="24"/>
              </w:rPr>
              <w:t>Рассказывайте ему о своем детстве, детских поступках, победах и неудачах.</w:t>
            </w:r>
          </w:p>
          <w:p w:rsidR="001D701F" w:rsidRPr="00EE7BBC" w:rsidRDefault="001D701F" w:rsidP="00EE7BB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9"/>
              <w:rPr>
                <w:rFonts w:ascii="Times New Roman" w:hAnsi="Times New Roman"/>
                <w:sz w:val="24"/>
                <w:szCs w:val="24"/>
              </w:rPr>
            </w:pPr>
            <w:r w:rsidRPr="00EE7BBC">
              <w:rPr>
                <w:rFonts w:ascii="Times New Roman" w:hAnsi="Times New Roman"/>
                <w:sz w:val="24"/>
                <w:szCs w:val="24"/>
              </w:rPr>
              <w:t>Если в семье несколько детей, постарайтесь общаться не только со всеми вместе. Но и уделяйте свое «безраздельное» внимание каждому из них в отдельности.</w:t>
            </w:r>
          </w:p>
          <w:p w:rsidR="001D701F" w:rsidRPr="00EE7BBC" w:rsidRDefault="001D701F" w:rsidP="00EE7BBC">
            <w:pPr>
              <w:pStyle w:val="ListParagraph"/>
              <w:spacing w:after="0" w:line="240" w:lineRule="auto"/>
              <w:ind w:left="45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701F" w:rsidRPr="00EE7BBC" w:rsidTr="00B83C89">
        <w:tc>
          <w:tcPr>
            <w:tcW w:w="993" w:type="dxa"/>
          </w:tcPr>
          <w:p w:rsidR="001D701F" w:rsidRPr="00EE7BBC" w:rsidRDefault="001D701F" w:rsidP="00EE7B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7BBC">
              <w:rPr>
                <w:rFonts w:ascii="Times New Roman" w:hAnsi="Times New Roman"/>
                <w:sz w:val="24"/>
                <w:szCs w:val="24"/>
              </w:rPr>
              <w:t>№ 2</w:t>
            </w:r>
          </w:p>
        </w:tc>
        <w:tc>
          <w:tcPr>
            <w:tcW w:w="3827" w:type="dxa"/>
          </w:tcPr>
          <w:p w:rsidR="001D701F" w:rsidRPr="00EE7BBC" w:rsidRDefault="001D701F" w:rsidP="00EE7BBC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BBC">
              <w:rPr>
                <w:rFonts w:ascii="Times New Roman" w:hAnsi="Times New Roman"/>
                <w:sz w:val="24"/>
                <w:szCs w:val="24"/>
              </w:rPr>
              <w:t>Следите за собой, особенно в те минуты, когда вы находитесь под действием стресса и вас легко вывести из равновесия.</w:t>
            </w:r>
          </w:p>
        </w:tc>
        <w:tc>
          <w:tcPr>
            <w:tcW w:w="5529" w:type="dxa"/>
          </w:tcPr>
          <w:p w:rsidR="001D701F" w:rsidRPr="00EE7BBC" w:rsidRDefault="001D701F" w:rsidP="00EE7BB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59"/>
              <w:rPr>
                <w:rFonts w:ascii="Times New Roman" w:hAnsi="Times New Roman"/>
                <w:sz w:val="24"/>
                <w:szCs w:val="24"/>
              </w:rPr>
            </w:pPr>
            <w:r w:rsidRPr="00EE7BBC">
              <w:rPr>
                <w:rFonts w:ascii="Times New Roman" w:hAnsi="Times New Roman"/>
                <w:sz w:val="24"/>
                <w:szCs w:val="24"/>
              </w:rPr>
              <w:t>Отложите или отмените вовсе совместные дела с ребенком (если это, конечно, возможно).</w:t>
            </w:r>
          </w:p>
          <w:p w:rsidR="001D701F" w:rsidRPr="00EE7BBC" w:rsidRDefault="001D701F" w:rsidP="00EE7BB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59"/>
              <w:rPr>
                <w:rFonts w:ascii="Times New Roman" w:hAnsi="Times New Roman"/>
                <w:sz w:val="24"/>
                <w:szCs w:val="24"/>
              </w:rPr>
            </w:pPr>
            <w:r w:rsidRPr="00EE7BBC">
              <w:rPr>
                <w:rFonts w:ascii="Times New Roman" w:hAnsi="Times New Roman"/>
                <w:sz w:val="24"/>
                <w:szCs w:val="24"/>
              </w:rPr>
              <w:t>Старайтесь не прикасаться к ребенку в минуты раздражения.</w:t>
            </w:r>
          </w:p>
          <w:p w:rsidR="001D701F" w:rsidRPr="00EE7BBC" w:rsidRDefault="001D701F" w:rsidP="00EE7BBC">
            <w:pPr>
              <w:pStyle w:val="ListParagraph"/>
              <w:spacing w:after="0" w:line="240" w:lineRule="auto"/>
              <w:ind w:left="45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701F" w:rsidRPr="00EE7BBC" w:rsidTr="00B83C89">
        <w:tc>
          <w:tcPr>
            <w:tcW w:w="993" w:type="dxa"/>
          </w:tcPr>
          <w:p w:rsidR="001D701F" w:rsidRPr="00EE7BBC" w:rsidRDefault="001D701F" w:rsidP="00EE7B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7BBC">
              <w:rPr>
                <w:rFonts w:ascii="Times New Roman" w:hAnsi="Times New Roman"/>
                <w:sz w:val="24"/>
                <w:szCs w:val="24"/>
              </w:rPr>
              <w:t>№ 3</w:t>
            </w:r>
          </w:p>
        </w:tc>
        <w:tc>
          <w:tcPr>
            <w:tcW w:w="3827" w:type="dxa"/>
          </w:tcPr>
          <w:p w:rsidR="001D701F" w:rsidRPr="00EE7BBC" w:rsidRDefault="001D701F" w:rsidP="00EE7BBC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BBC">
              <w:rPr>
                <w:rFonts w:ascii="Times New Roman" w:hAnsi="Times New Roman"/>
                <w:sz w:val="24"/>
                <w:szCs w:val="24"/>
              </w:rPr>
              <w:t>Если вы расстроены, то дети должны знать о вашем состоянии.</w:t>
            </w:r>
          </w:p>
        </w:tc>
        <w:tc>
          <w:tcPr>
            <w:tcW w:w="5529" w:type="dxa"/>
          </w:tcPr>
          <w:p w:rsidR="001D701F" w:rsidRPr="00EE7BBC" w:rsidRDefault="001D701F" w:rsidP="00EE7BB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59"/>
              <w:rPr>
                <w:rFonts w:ascii="Times New Roman" w:hAnsi="Times New Roman"/>
                <w:sz w:val="24"/>
                <w:szCs w:val="24"/>
              </w:rPr>
            </w:pPr>
            <w:r w:rsidRPr="00EE7BBC">
              <w:rPr>
                <w:rFonts w:ascii="Times New Roman" w:hAnsi="Times New Roman"/>
                <w:sz w:val="24"/>
                <w:szCs w:val="24"/>
              </w:rPr>
              <w:t>Говорите детям прямо о своих чувствах, желаниях и потребностях:</w:t>
            </w:r>
          </w:p>
          <w:p w:rsidR="001D701F" w:rsidRPr="00EE7BBC" w:rsidRDefault="001D701F" w:rsidP="00EE7BB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59"/>
              <w:rPr>
                <w:rFonts w:ascii="Times New Roman" w:hAnsi="Times New Roman"/>
                <w:sz w:val="24"/>
                <w:szCs w:val="24"/>
              </w:rPr>
            </w:pPr>
            <w:r w:rsidRPr="00EE7BBC">
              <w:rPr>
                <w:rFonts w:ascii="Times New Roman" w:hAnsi="Times New Roman"/>
                <w:sz w:val="24"/>
                <w:szCs w:val="24"/>
              </w:rPr>
              <w:t>«Я очень расстроена, хочу побыть одна. Поиграй, пожалуйста, в соседней комнате», или:</w:t>
            </w:r>
          </w:p>
          <w:p w:rsidR="001D701F" w:rsidRPr="00EE7BBC" w:rsidRDefault="001D701F" w:rsidP="00EE7BB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59"/>
              <w:rPr>
                <w:rFonts w:ascii="Times New Roman" w:hAnsi="Times New Roman"/>
                <w:sz w:val="24"/>
                <w:szCs w:val="24"/>
              </w:rPr>
            </w:pPr>
            <w:r w:rsidRPr="00EE7BBC">
              <w:rPr>
                <w:rFonts w:ascii="Times New Roman" w:hAnsi="Times New Roman"/>
                <w:sz w:val="24"/>
                <w:szCs w:val="24"/>
              </w:rPr>
              <w:t>«Дела на работе вывели меня из себя. Через несколько минут я успокоюсь, а сейчас, пожалуйста, не трогай меня».</w:t>
            </w:r>
          </w:p>
          <w:p w:rsidR="001D701F" w:rsidRPr="00EE7BBC" w:rsidRDefault="001D701F" w:rsidP="00EE7BBC">
            <w:pPr>
              <w:pStyle w:val="ListParagraph"/>
              <w:spacing w:after="0" w:line="240" w:lineRule="auto"/>
              <w:ind w:left="45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701F" w:rsidRPr="00EE7BBC" w:rsidTr="00B83C89">
        <w:tc>
          <w:tcPr>
            <w:tcW w:w="993" w:type="dxa"/>
          </w:tcPr>
          <w:p w:rsidR="001D701F" w:rsidRPr="00EE7BBC" w:rsidRDefault="001D701F" w:rsidP="00EE7B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7BBC">
              <w:rPr>
                <w:rFonts w:ascii="Times New Roman" w:hAnsi="Times New Roman"/>
                <w:sz w:val="24"/>
                <w:szCs w:val="24"/>
              </w:rPr>
              <w:t>№ 4</w:t>
            </w:r>
          </w:p>
        </w:tc>
        <w:tc>
          <w:tcPr>
            <w:tcW w:w="3827" w:type="dxa"/>
          </w:tcPr>
          <w:p w:rsidR="001D701F" w:rsidRPr="00EE7BBC" w:rsidRDefault="001D701F" w:rsidP="00EE7BBC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BBC">
              <w:rPr>
                <w:rFonts w:ascii="Times New Roman" w:hAnsi="Times New Roman"/>
                <w:sz w:val="24"/>
                <w:szCs w:val="24"/>
              </w:rPr>
              <w:t>В те минуты, когда вы расстроены или разгневаны, сделайте для себя что-нибудь приятное, что могло бы вас успокоить.</w:t>
            </w:r>
          </w:p>
        </w:tc>
        <w:tc>
          <w:tcPr>
            <w:tcW w:w="5529" w:type="dxa"/>
          </w:tcPr>
          <w:p w:rsidR="001D701F" w:rsidRPr="00EE7BBC" w:rsidRDefault="001D701F" w:rsidP="00EE7BB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59"/>
              <w:rPr>
                <w:rFonts w:ascii="Times New Roman" w:hAnsi="Times New Roman"/>
                <w:sz w:val="24"/>
                <w:szCs w:val="24"/>
              </w:rPr>
            </w:pPr>
            <w:r w:rsidRPr="00EE7BBC">
              <w:rPr>
                <w:rFonts w:ascii="Times New Roman" w:hAnsi="Times New Roman"/>
                <w:sz w:val="24"/>
                <w:szCs w:val="24"/>
              </w:rPr>
              <w:t>Примите теплую ванну, душ.</w:t>
            </w:r>
          </w:p>
          <w:p w:rsidR="001D701F" w:rsidRPr="00EE7BBC" w:rsidRDefault="001D701F" w:rsidP="00EE7BB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59"/>
              <w:rPr>
                <w:rFonts w:ascii="Times New Roman" w:hAnsi="Times New Roman"/>
                <w:sz w:val="24"/>
                <w:szCs w:val="24"/>
              </w:rPr>
            </w:pPr>
            <w:r w:rsidRPr="00EE7BBC">
              <w:rPr>
                <w:rFonts w:ascii="Times New Roman" w:hAnsi="Times New Roman"/>
                <w:sz w:val="24"/>
                <w:szCs w:val="24"/>
              </w:rPr>
              <w:t>Выпейте чаю.</w:t>
            </w:r>
          </w:p>
          <w:p w:rsidR="001D701F" w:rsidRPr="00EE7BBC" w:rsidRDefault="001D701F" w:rsidP="00EE7BB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59"/>
              <w:rPr>
                <w:rFonts w:ascii="Times New Roman" w:hAnsi="Times New Roman"/>
                <w:sz w:val="24"/>
                <w:szCs w:val="24"/>
              </w:rPr>
            </w:pPr>
            <w:r w:rsidRPr="00EE7BBC">
              <w:rPr>
                <w:rFonts w:ascii="Times New Roman" w:hAnsi="Times New Roman"/>
                <w:sz w:val="24"/>
                <w:szCs w:val="24"/>
              </w:rPr>
              <w:t>Позвоните друзьям.</w:t>
            </w:r>
          </w:p>
          <w:p w:rsidR="001D701F" w:rsidRPr="00EE7BBC" w:rsidRDefault="001D701F" w:rsidP="00EE7BB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59"/>
              <w:rPr>
                <w:rFonts w:ascii="Times New Roman" w:hAnsi="Times New Roman"/>
                <w:sz w:val="24"/>
                <w:szCs w:val="24"/>
              </w:rPr>
            </w:pPr>
            <w:r w:rsidRPr="00EE7BBC">
              <w:rPr>
                <w:rFonts w:ascii="Times New Roman" w:hAnsi="Times New Roman"/>
                <w:sz w:val="24"/>
                <w:szCs w:val="24"/>
              </w:rPr>
              <w:t>Сделайте «успокаивающую» маску для лица».</w:t>
            </w:r>
          </w:p>
          <w:p w:rsidR="001D701F" w:rsidRPr="00EE7BBC" w:rsidRDefault="001D701F" w:rsidP="00EE7BB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59"/>
              <w:rPr>
                <w:rFonts w:ascii="Times New Roman" w:hAnsi="Times New Roman"/>
                <w:sz w:val="24"/>
                <w:szCs w:val="24"/>
              </w:rPr>
            </w:pPr>
            <w:r w:rsidRPr="00EE7BBC">
              <w:rPr>
                <w:rFonts w:ascii="Times New Roman" w:hAnsi="Times New Roman"/>
                <w:sz w:val="24"/>
                <w:szCs w:val="24"/>
              </w:rPr>
              <w:t>Просто расслабьтесь, лежа на диване.</w:t>
            </w:r>
          </w:p>
          <w:p w:rsidR="001D701F" w:rsidRPr="00EE7BBC" w:rsidRDefault="001D701F" w:rsidP="00EE7BB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59"/>
              <w:rPr>
                <w:rFonts w:ascii="Times New Roman" w:hAnsi="Times New Roman"/>
                <w:sz w:val="24"/>
                <w:szCs w:val="24"/>
              </w:rPr>
            </w:pPr>
            <w:r w:rsidRPr="00EE7BBC">
              <w:rPr>
                <w:rFonts w:ascii="Times New Roman" w:hAnsi="Times New Roman"/>
                <w:sz w:val="24"/>
                <w:szCs w:val="24"/>
              </w:rPr>
              <w:t>Послушайте любимую музыку.</w:t>
            </w:r>
          </w:p>
          <w:p w:rsidR="001D701F" w:rsidRPr="00EE7BBC" w:rsidRDefault="001D701F" w:rsidP="00EE7BBC">
            <w:pPr>
              <w:pStyle w:val="ListParagraph"/>
              <w:spacing w:after="0" w:line="240" w:lineRule="auto"/>
              <w:ind w:left="45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701F" w:rsidRPr="00EE7BBC" w:rsidTr="00B83C89">
        <w:tc>
          <w:tcPr>
            <w:tcW w:w="993" w:type="dxa"/>
          </w:tcPr>
          <w:p w:rsidR="001D701F" w:rsidRPr="00EE7BBC" w:rsidRDefault="001D701F" w:rsidP="00EE7B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7BBC">
              <w:rPr>
                <w:rFonts w:ascii="Times New Roman" w:hAnsi="Times New Roman"/>
                <w:sz w:val="24"/>
                <w:szCs w:val="24"/>
              </w:rPr>
              <w:t>№ 5</w:t>
            </w:r>
          </w:p>
        </w:tc>
        <w:tc>
          <w:tcPr>
            <w:tcW w:w="3827" w:type="dxa"/>
          </w:tcPr>
          <w:p w:rsidR="001D701F" w:rsidRPr="00EE7BBC" w:rsidRDefault="001D701F" w:rsidP="00EE7BBC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BBC">
              <w:rPr>
                <w:rFonts w:ascii="Times New Roman" w:hAnsi="Times New Roman"/>
                <w:sz w:val="24"/>
                <w:szCs w:val="24"/>
              </w:rPr>
              <w:t>Старайтесь предвидеть и предотвращать возможные неприятности, которые могут вызвать ваш гнев.</w:t>
            </w:r>
          </w:p>
        </w:tc>
        <w:tc>
          <w:tcPr>
            <w:tcW w:w="5529" w:type="dxa"/>
          </w:tcPr>
          <w:p w:rsidR="001D701F" w:rsidRPr="00EE7BBC" w:rsidRDefault="001D701F" w:rsidP="00EE7BB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59"/>
              <w:rPr>
                <w:rFonts w:ascii="Times New Roman" w:hAnsi="Times New Roman"/>
                <w:sz w:val="24"/>
                <w:szCs w:val="24"/>
              </w:rPr>
            </w:pPr>
            <w:r w:rsidRPr="00EE7BBC">
              <w:rPr>
                <w:rFonts w:ascii="Times New Roman" w:hAnsi="Times New Roman"/>
                <w:sz w:val="24"/>
                <w:szCs w:val="24"/>
              </w:rPr>
              <w:t>Не давайте ребенку играть теми вещами и предметами, которыми вы очень дорожите.</w:t>
            </w:r>
          </w:p>
          <w:p w:rsidR="001D701F" w:rsidRPr="00EE7BBC" w:rsidRDefault="001D701F" w:rsidP="00EE7BB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59"/>
              <w:rPr>
                <w:rFonts w:ascii="Times New Roman" w:hAnsi="Times New Roman"/>
                <w:sz w:val="24"/>
                <w:szCs w:val="24"/>
              </w:rPr>
            </w:pPr>
            <w:r w:rsidRPr="00EE7BBC">
              <w:rPr>
                <w:rFonts w:ascii="Times New Roman" w:hAnsi="Times New Roman"/>
                <w:sz w:val="24"/>
                <w:szCs w:val="24"/>
              </w:rPr>
              <w:t>Не позволяйте выводить себя из равновесия. Умейте предчувствовать наступление собственного эмоционального срыва и не допускайте этого, управляя собой (подумать о чем-то приятном) и ситуацией.</w:t>
            </w:r>
          </w:p>
          <w:p w:rsidR="001D701F" w:rsidRPr="00EE7BBC" w:rsidRDefault="001D701F" w:rsidP="00EE7BBC">
            <w:pPr>
              <w:pStyle w:val="ListParagraph"/>
              <w:spacing w:after="0" w:line="240" w:lineRule="auto"/>
              <w:ind w:left="45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701F" w:rsidRPr="00EE7BBC" w:rsidTr="00B83C89">
        <w:tc>
          <w:tcPr>
            <w:tcW w:w="993" w:type="dxa"/>
          </w:tcPr>
          <w:p w:rsidR="001D701F" w:rsidRPr="00EE7BBC" w:rsidRDefault="001D701F" w:rsidP="00EE7B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7BBC">
              <w:rPr>
                <w:rFonts w:ascii="Times New Roman" w:hAnsi="Times New Roman"/>
                <w:sz w:val="24"/>
                <w:szCs w:val="24"/>
              </w:rPr>
              <w:t>№ 6</w:t>
            </w:r>
          </w:p>
        </w:tc>
        <w:tc>
          <w:tcPr>
            <w:tcW w:w="3827" w:type="dxa"/>
          </w:tcPr>
          <w:p w:rsidR="001D701F" w:rsidRPr="00EE7BBC" w:rsidRDefault="001D701F" w:rsidP="00EE7BBC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BBC">
              <w:rPr>
                <w:rFonts w:ascii="Times New Roman" w:hAnsi="Times New Roman"/>
                <w:sz w:val="24"/>
                <w:szCs w:val="24"/>
              </w:rPr>
              <w:t>К некоторым особо важным событиям следует готовиться заранее. Постарайтесь предусмотреть всевозможные нюансы и подготовить ребенка к предстоящим событиям.</w:t>
            </w:r>
          </w:p>
        </w:tc>
        <w:tc>
          <w:tcPr>
            <w:tcW w:w="5529" w:type="dxa"/>
          </w:tcPr>
          <w:p w:rsidR="001D701F" w:rsidRPr="00EE7BBC" w:rsidRDefault="001D701F" w:rsidP="00EE7BB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59"/>
              <w:rPr>
                <w:rFonts w:ascii="Times New Roman" w:hAnsi="Times New Roman"/>
                <w:sz w:val="24"/>
                <w:szCs w:val="24"/>
              </w:rPr>
            </w:pPr>
            <w:r w:rsidRPr="00EE7BBC">
              <w:rPr>
                <w:rFonts w:ascii="Times New Roman" w:hAnsi="Times New Roman"/>
                <w:sz w:val="24"/>
                <w:szCs w:val="24"/>
              </w:rPr>
              <w:t>Изучайте силы и возможности вашего ребенка.</w:t>
            </w:r>
          </w:p>
          <w:p w:rsidR="001D701F" w:rsidRPr="00EE7BBC" w:rsidRDefault="001D701F" w:rsidP="00EE7BB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59"/>
              <w:rPr>
                <w:rFonts w:ascii="Times New Roman" w:hAnsi="Times New Roman"/>
                <w:sz w:val="24"/>
                <w:szCs w:val="24"/>
              </w:rPr>
            </w:pPr>
            <w:r w:rsidRPr="00EE7BBC">
              <w:rPr>
                <w:rFonts w:ascii="Times New Roman" w:hAnsi="Times New Roman"/>
                <w:sz w:val="24"/>
                <w:szCs w:val="24"/>
              </w:rPr>
              <w:t>Если вам предстоит сделать первый визит куда-либо, отрепетируйте все с ребенком загодя</w:t>
            </w:r>
          </w:p>
          <w:p w:rsidR="001D701F" w:rsidRPr="00EE7BBC" w:rsidRDefault="001D701F" w:rsidP="00EE7BB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59"/>
              <w:rPr>
                <w:rFonts w:ascii="Times New Roman" w:hAnsi="Times New Roman"/>
                <w:sz w:val="24"/>
                <w:szCs w:val="24"/>
              </w:rPr>
            </w:pPr>
            <w:r w:rsidRPr="00EE7BBC">
              <w:rPr>
                <w:rFonts w:ascii="Times New Roman" w:hAnsi="Times New Roman"/>
                <w:sz w:val="24"/>
                <w:szCs w:val="24"/>
              </w:rPr>
              <w:t>Если ребенок капризничает в тот момент, когда он голоден, продумайте, как накормить его во время длительной поездки и т.д.</w:t>
            </w:r>
          </w:p>
        </w:tc>
      </w:tr>
    </w:tbl>
    <w:p w:rsidR="001D701F" w:rsidRPr="00AE0BA3" w:rsidRDefault="001D701F">
      <w:pPr>
        <w:rPr>
          <w:rFonts w:ascii="Times New Roman" w:hAnsi="Times New Roman"/>
          <w:sz w:val="24"/>
          <w:szCs w:val="24"/>
        </w:rPr>
      </w:pPr>
    </w:p>
    <w:sectPr w:rsidR="001D701F" w:rsidRPr="00AE0BA3" w:rsidSect="00EC0511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CD225B"/>
    <w:multiLevelType w:val="hybridMultilevel"/>
    <w:tmpl w:val="E9E8F2C8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">
    <w:nsid w:val="6FA01485"/>
    <w:multiLevelType w:val="hybridMultilevel"/>
    <w:tmpl w:val="BF06FF96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0BA3"/>
    <w:rsid w:val="00014352"/>
    <w:rsid w:val="000734C4"/>
    <w:rsid w:val="001D701F"/>
    <w:rsid w:val="00373358"/>
    <w:rsid w:val="003D3AF0"/>
    <w:rsid w:val="00650CFF"/>
    <w:rsid w:val="009C3481"/>
    <w:rsid w:val="00AE0BA3"/>
    <w:rsid w:val="00B4176E"/>
    <w:rsid w:val="00B83C89"/>
    <w:rsid w:val="00BC2771"/>
    <w:rsid w:val="00D40F53"/>
    <w:rsid w:val="00EC0511"/>
    <w:rsid w:val="00EE7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76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E0BA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BC27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50</TotalTime>
  <Pages>1</Pages>
  <Words>324</Words>
  <Characters>1851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dcterms:created xsi:type="dcterms:W3CDTF">2014-11-19T09:07:00Z</dcterms:created>
  <dcterms:modified xsi:type="dcterms:W3CDTF">2020-04-13T08:09:00Z</dcterms:modified>
</cp:coreProperties>
</file>